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9"/>
        <w:gridCol w:w="2785"/>
        <w:gridCol w:w="1419"/>
        <w:gridCol w:w="280"/>
        <w:gridCol w:w="3959"/>
        <w:gridCol w:w="222"/>
        <w:gridCol w:w="222"/>
      </w:tblGrid>
      <w:tr w:rsidR="00893281" w:rsidRPr="002F0809" w14:paraId="492CA00D" w14:textId="2B1B94B8" w:rsidTr="00893281">
        <w:tc>
          <w:tcPr>
            <w:tcW w:w="722" w:type="pct"/>
            <w:vAlign w:val="bottom"/>
          </w:tcPr>
          <w:p w14:paraId="69516DC0" w14:textId="1D029404" w:rsidR="00893281" w:rsidRPr="002F0809" w:rsidRDefault="00893281" w:rsidP="00D716E0">
            <w:pPr>
              <w:pStyle w:val="NormalIndent"/>
              <w:ind w:left="0"/>
              <w:rPr>
                <w:rFonts w:ascii="Arial Narrow" w:hAnsi="Arial Narrow"/>
              </w:rPr>
            </w:pPr>
            <w:r w:rsidRPr="002F0809">
              <w:rPr>
                <w:rFonts w:ascii="Arial Narrow" w:hAnsi="Arial Narrow"/>
              </w:rPr>
              <w:t>First Name</w:t>
            </w:r>
          </w:p>
        </w:tc>
        <w:tc>
          <w:tcPr>
            <w:tcW w:w="4065" w:type="pct"/>
            <w:gridSpan w:val="4"/>
            <w:tcBorders>
              <w:bottom w:val="single" w:sz="4" w:space="0" w:color="auto"/>
            </w:tcBorders>
            <w:vAlign w:val="bottom"/>
          </w:tcPr>
          <w:p w14:paraId="73EC3EA8" w14:textId="77777777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  <w:tcBorders>
              <w:bottom w:val="single" w:sz="4" w:space="0" w:color="auto"/>
            </w:tcBorders>
          </w:tcPr>
          <w:p w14:paraId="05FE2538" w14:textId="77777777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  <w:tcBorders>
              <w:bottom w:val="single" w:sz="4" w:space="0" w:color="auto"/>
            </w:tcBorders>
          </w:tcPr>
          <w:p w14:paraId="5C252092" w14:textId="08E64BFF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</w:tr>
      <w:tr w:rsidR="00893281" w:rsidRPr="002F0809" w14:paraId="5C7DD1C1" w14:textId="175F770E" w:rsidTr="00893281">
        <w:tc>
          <w:tcPr>
            <w:tcW w:w="722" w:type="pct"/>
            <w:vAlign w:val="bottom"/>
          </w:tcPr>
          <w:p w14:paraId="5004F7A7" w14:textId="602688C6" w:rsidR="00893281" w:rsidRPr="002F0809" w:rsidRDefault="00893281" w:rsidP="00D716E0">
            <w:pPr>
              <w:pStyle w:val="NormalIndent"/>
              <w:ind w:left="0"/>
              <w:rPr>
                <w:rFonts w:ascii="Arial Narrow" w:hAnsi="Arial Narrow"/>
              </w:rPr>
            </w:pPr>
            <w:r w:rsidRPr="002F0809">
              <w:rPr>
                <w:rFonts w:ascii="Arial Narrow" w:hAnsi="Arial Narrow"/>
              </w:rPr>
              <w:t>Last Name</w:t>
            </w:r>
          </w:p>
        </w:tc>
        <w:tc>
          <w:tcPr>
            <w:tcW w:w="406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9D8ED8" w14:textId="77777777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  <w:tcBorders>
              <w:top w:val="single" w:sz="4" w:space="0" w:color="auto"/>
              <w:bottom w:val="single" w:sz="4" w:space="0" w:color="auto"/>
            </w:tcBorders>
          </w:tcPr>
          <w:p w14:paraId="0612BB55" w14:textId="77777777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  <w:tcBorders>
              <w:top w:val="single" w:sz="4" w:space="0" w:color="auto"/>
              <w:bottom w:val="single" w:sz="4" w:space="0" w:color="auto"/>
            </w:tcBorders>
          </w:tcPr>
          <w:p w14:paraId="44670AC9" w14:textId="01E695F0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</w:tr>
      <w:tr w:rsidR="00893281" w:rsidRPr="002F0809" w14:paraId="2C67FDD7" w14:textId="40158B6C" w:rsidTr="00893281">
        <w:tc>
          <w:tcPr>
            <w:tcW w:w="722" w:type="pct"/>
            <w:vAlign w:val="bottom"/>
          </w:tcPr>
          <w:p w14:paraId="61E4B86C" w14:textId="31855E2C" w:rsidR="00893281" w:rsidRPr="002F0809" w:rsidRDefault="00893281" w:rsidP="00D716E0">
            <w:pPr>
              <w:pStyle w:val="NormalIndent"/>
              <w:ind w:left="0"/>
              <w:rPr>
                <w:rFonts w:ascii="Arial Narrow" w:hAnsi="Arial Narrow"/>
              </w:rPr>
            </w:pPr>
            <w:r w:rsidRPr="002F0809">
              <w:rPr>
                <w:rFonts w:ascii="Arial Narrow" w:hAnsi="Arial Narrow"/>
              </w:rPr>
              <w:t>Phone</w:t>
            </w:r>
          </w:p>
        </w:tc>
        <w:tc>
          <w:tcPr>
            <w:tcW w:w="13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83E2E0" w14:textId="77777777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  <w:tc>
          <w:tcPr>
            <w:tcW w:w="2723" w:type="pct"/>
            <w:gridSpan w:val="3"/>
            <w:tcBorders>
              <w:top w:val="single" w:sz="4" w:space="0" w:color="auto"/>
            </w:tcBorders>
            <w:vAlign w:val="bottom"/>
          </w:tcPr>
          <w:p w14:paraId="4B52392B" w14:textId="5BED03F3" w:rsidR="00893281" w:rsidRPr="002F0809" w:rsidRDefault="00893281" w:rsidP="00311D4F">
            <w:pPr>
              <w:rPr>
                <w:rFonts w:ascii="Arial Narrow" w:hAnsi="Arial Narrow"/>
              </w:rPr>
            </w:pPr>
            <w:r w:rsidRPr="002F0809">
              <w:rPr>
                <w:rFonts w:ascii="Arial Narrow" w:hAnsi="Arial Narrow"/>
              </w:rPr>
              <w:t xml:space="preserve">Email </w:t>
            </w:r>
            <w:r>
              <w:rPr>
                <w:rFonts w:ascii="Arial Narrow" w:hAnsi="Arial Narrow"/>
              </w:rPr>
              <w:t>_______________________________________</w:t>
            </w:r>
          </w:p>
        </w:tc>
        <w:tc>
          <w:tcPr>
            <w:tcW w:w="107" w:type="pct"/>
            <w:tcBorders>
              <w:top w:val="single" w:sz="4" w:space="0" w:color="auto"/>
            </w:tcBorders>
          </w:tcPr>
          <w:p w14:paraId="58D2E22E" w14:textId="77777777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  <w:tcBorders>
              <w:top w:val="single" w:sz="4" w:space="0" w:color="auto"/>
            </w:tcBorders>
          </w:tcPr>
          <w:p w14:paraId="1592963D" w14:textId="17A966A1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</w:tr>
      <w:tr w:rsidR="00893281" w:rsidRPr="002F0809" w14:paraId="3E5DEB8E" w14:textId="339A5A22" w:rsidTr="00893281">
        <w:tc>
          <w:tcPr>
            <w:tcW w:w="722" w:type="pct"/>
            <w:vAlign w:val="bottom"/>
          </w:tcPr>
          <w:p w14:paraId="488C5C4B" w14:textId="77777777" w:rsidR="00893281" w:rsidRPr="002F0809" w:rsidRDefault="00893281" w:rsidP="00D716E0">
            <w:pPr>
              <w:pStyle w:val="NormalIndent"/>
              <w:ind w:left="0"/>
              <w:rPr>
                <w:rFonts w:ascii="Arial Narrow" w:hAnsi="Arial Narrow"/>
              </w:rPr>
            </w:pPr>
          </w:p>
        </w:tc>
        <w:tc>
          <w:tcPr>
            <w:tcW w:w="4065" w:type="pct"/>
            <w:gridSpan w:val="4"/>
            <w:tcBorders>
              <w:bottom w:val="single" w:sz="4" w:space="0" w:color="auto"/>
            </w:tcBorders>
            <w:vAlign w:val="bottom"/>
          </w:tcPr>
          <w:p w14:paraId="4BBD75D3" w14:textId="3957751A" w:rsidR="00893281" w:rsidRPr="000152C4" w:rsidRDefault="00893281" w:rsidP="00266337">
            <w:pPr>
              <w:jc w:val="center"/>
              <w:rPr>
                <w:rFonts w:ascii="Arial Narrow" w:hAnsi="Arial Narrow"/>
                <w:b/>
                <w:bCs/>
              </w:rPr>
            </w:pPr>
            <w:r w:rsidRPr="000152C4">
              <w:rPr>
                <w:rFonts w:ascii="Arial Narrow" w:hAnsi="Arial Narrow"/>
                <w:b/>
                <w:bCs/>
              </w:rPr>
              <w:t>Emergency Contact</w:t>
            </w:r>
          </w:p>
        </w:tc>
        <w:tc>
          <w:tcPr>
            <w:tcW w:w="107" w:type="pct"/>
            <w:tcBorders>
              <w:bottom w:val="single" w:sz="4" w:space="0" w:color="auto"/>
            </w:tcBorders>
          </w:tcPr>
          <w:p w14:paraId="6B8F1F30" w14:textId="77777777" w:rsidR="00893281" w:rsidRPr="000152C4" w:rsidRDefault="00893281" w:rsidP="00266337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07" w:type="pct"/>
            <w:tcBorders>
              <w:bottom w:val="single" w:sz="4" w:space="0" w:color="auto"/>
            </w:tcBorders>
          </w:tcPr>
          <w:p w14:paraId="43809821" w14:textId="2D3BD60B" w:rsidR="00893281" w:rsidRPr="000152C4" w:rsidRDefault="00893281" w:rsidP="00266337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</w:tr>
      <w:tr w:rsidR="00893281" w:rsidRPr="002F0809" w14:paraId="7E0F9BC7" w14:textId="3758F24C" w:rsidTr="00893281">
        <w:tc>
          <w:tcPr>
            <w:tcW w:w="722" w:type="pct"/>
            <w:vAlign w:val="bottom"/>
          </w:tcPr>
          <w:p w14:paraId="3A2933C9" w14:textId="6432F886" w:rsidR="00893281" w:rsidRPr="002F0809" w:rsidRDefault="00893281" w:rsidP="00D716E0">
            <w:pPr>
              <w:pStyle w:val="NormalIndent"/>
              <w:ind w:left="0"/>
              <w:rPr>
                <w:rFonts w:ascii="Arial Narrow" w:hAnsi="Arial Narrow"/>
              </w:rPr>
            </w:pPr>
            <w:r w:rsidRPr="002F0809">
              <w:rPr>
                <w:rFonts w:ascii="Arial Narrow" w:hAnsi="Arial Narrow"/>
              </w:rPr>
              <w:t>Name</w:t>
            </w:r>
          </w:p>
        </w:tc>
        <w:tc>
          <w:tcPr>
            <w:tcW w:w="4065" w:type="pct"/>
            <w:gridSpan w:val="4"/>
            <w:tcBorders>
              <w:bottom w:val="single" w:sz="4" w:space="0" w:color="auto"/>
            </w:tcBorders>
            <w:vAlign w:val="bottom"/>
          </w:tcPr>
          <w:p w14:paraId="59B48999" w14:textId="77777777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  <w:tcBorders>
              <w:bottom w:val="single" w:sz="4" w:space="0" w:color="auto"/>
            </w:tcBorders>
          </w:tcPr>
          <w:p w14:paraId="2C1DEAB1" w14:textId="77777777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  <w:tcBorders>
              <w:bottom w:val="single" w:sz="4" w:space="0" w:color="auto"/>
            </w:tcBorders>
          </w:tcPr>
          <w:p w14:paraId="6A540BF3" w14:textId="6CAC614E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</w:tr>
      <w:tr w:rsidR="00893281" w:rsidRPr="002F0809" w14:paraId="21207B94" w14:textId="355B47EA" w:rsidTr="00893281">
        <w:tc>
          <w:tcPr>
            <w:tcW w:w="722" w:type="pct"/>
            <w:vAlign w:val="bottom"/>
          </w:tcPr>
          <w:p w14:paraId="6D18478D" w14:textId="39FC10E9" w:rsidR="00893281" w:rsidRPr="002F0809" w:rsidRDefault="00893281" w:rsidP="00D716E0">
            <w:pPr>
              <w:pStyle w:val="NormalIndent"/>
              <w:ind w:left="0"/>
              <w:rPr>
                <w:rFonts w:ascii="Arial Narrow" w:hAnsi="Arial Narrow"/>
              </w:rPr>
            </w:pPr>
            <w:r w:rsidRPr="002F0809">
              <w:rPr>
                <w:rFonts w:ascii="Arial Narrow" w:hAnsi="Arial Narrow"/>
              </w:rPr>
              <w:t>Phone</w:t>
            </w:r>
          </w:p>
        </w:tc>
        <w:tc>
          <w:tcPr>
            <w:tcW w:w="13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7DE8C1" w14:textId="77777777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  <w:tc>
          <w:tcPr>
            <w:tcW w:w="818" w:type="pct"/>
            <w:gridSpan w:val="2"/>
            <w:tcBorders>
              <w:top w:val="single" w:sz="4" w:space="0" w:color="auto"/>
            </w:tcBorders>
            <w:vAlign w:val="bottom"/>
          </w:tcPr>
          <w:p w14:paraId="145709C2" w14:textId="4B69C0F9" w:rsidR="00893281" w:rsidRPr="002F0809" w:rsidRDefault="00893281" w:rsidP="00637200">
            <w:pPr>
              <w:rPr>
                <w:rFonts w:ascii="Arial Narrow" w:hAnsi="Arial Narrow"/>
              </w:rPr>
            </w:pPr>
            <w:r w:rsidRPr="002F0809">
              <w:rPr>
                <w:rFonts w:ascii="Arial Narrow" w:hAnsi="Arial Narrow"/>
              </w:rPr>
              <w:t>Relationship</w:t>
            </w:r>
          </w:p>
        </w:tc>
        <w:tc>
          <w:tcPr>
            <w:tcW w:w="190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1E228D" w14:textId="77777777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  <w:tcBorders>
              <w:top w:val="single" w:sz="4" w:space="0" w:color="auto"/>
              <w:bottom w:val="single" w:sz="4" w:space="0" w:color="auto"/>
            </w:tcBorders>
          </w:tcPr>
          <w:p w14:paraId="1F381841" w14:textId="77777777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  <w:tcBorders>
              <w:top w:val="single" w:sz="4" w:space="0" w:color="auto"/>
              <w:bottom w:val="single" w:sz="4" w:space="0" w:color="auto"/>
            </w:tcBorders>
          </w:tcPr>
          <w:p w14:paraId="09E29F4C" w14:textId="12C15DCC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</w:tr>
      <w:tr w:rsidR="00893281" w:rsidRPr="002F0809" w14:paraId="39AC6D36" w14:textId="5605DE6E" w:rsidTr="00893281">
        <w:sdt>
          <w:sdtPr>
            <w:rPr>
              <w:rFonts w:ascii="Arial Narrow" w:hAnsi="Arial Narrow"/>
            </w:rPr>
            <w:id w:val="-1359804501"/>
            <w:placeholder>
              <w:docPart w:val="CCC8C5D345254329BD471E4594E90C22"/>
            </w:placeholder>
            <w:temporary/>
            <w:showingPlcHdr/>
            <w15:appearance w15:val="hidden"/>
          </w:sdtPr>
          <w:sdtContent>
            <w:tc>
              <w:tcPr>
                <w:tcW w:w="722" w:type="pct"/>
                <w:vAlign w:val="bottom"/>
              </w:tcPr>
              <w:p w14:paraId="76319602" w14:textId="77777777" w:rsidR="00893281" w:rsidRPr="002F0809" w:rsidRDefault="00893281" w:rsidP="00D716E0">
                <w:pPr>
                  <w:pStyle w:val="NormalIndent"/>
                  <w:ind w:left="0"/>
                  <w:rPr>
                    <w:rFonts w:ascii="Arial Narrow" w:hAnsi="Arial Narrow"/>
                  </w:rPr>
                </w:pPr>
                <w:r w:rsidRPr="002F0809">
                  <w:rPr>
                    <w:rFonts w:ascii="Arial Narrow" w:hAnsi="Arial Narrow"/>
                  </w:rPr>
                  <w:t>Email</w:t>
                </w:r>
              </w:p>
            </w:tc>
          </w:sdtContent>
        </w:sdt>
        <w:tc>
          <w:tcPr>
            <w:tcW w:w="4065" w:type="pct"/>
            <w:gridSpan w:val="4"/>
            <w:tcBorders>
              <w:bottom w:val="single" w:sz="4" w:space="0" w:color="auto"/>
            </w:tcBorders>
            <w:vAlign w:val="bottom"/>
          </w:tcPr>
          <w:p w14:paraId="6754C23C" w14:textId="77777777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  <w:tcBorders>
              <w:bottom w:val="single" w:sz="4" w:space="0" w:color="auto"/>
            </w:tcBorders>
          </w:tcPr>
          <w:p w14:paraId="1D021A8C" w14:textId="77777777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  <w:tcBorders>
              <w:bottom w:val="single" w:sz="4" w:space="0" w:color="auto"/>
            </w:tcBorders>
          </w:tcPr>
          <w:p w14:paraId="3A33082A" w14:textId="4607317B" w:rsidR="00893281" w:rsidRPr="002F0809" w:rsidRDefault="00893281" w:rsidP="00311D4F">
            <w:pPr>
              <w:rPr>
                <w:rFonts w:ascii="Arial Narrow" w:hAnsi="Arial Narrow"/>
              </w:rPr>
            </w:pPr>
          </w:p>
        </w:tc>
      </w:tr>
      <w:tr w:rsidR="00893281" w:rsidRPr="002F0809" w14:paraId="415E7667" w14:textId="52CD03CE" w:rsidTr="00893281">
        <w:trPr>
          <w:trHeight w:val="638"/>
        </w:trPr>
        <w:tc>
          <w:tcPr>
            <w:tcW w:w="4786" w:type="pct"/>
            <w:gridSpan w:val="5"/>
            <w:vAlign w:val="bottom"/>
          </w:tcPr>
          <w:p w14:paraId="733B349E" w14:textId="6D8FD2B9" w:rsidR="00893281" w:rsidRPr="002F0809" w:rsidRDefault="00893281" w:rsidP="006145D8">
            <w:pPr>
              <w:rPr>
                <w:rFonts w:ascii="Arial Narrow" w:hAnsi="Arial Narrow"/>
                <w:b/>
                <w:sz w:val="8"/>
              </w:rPr>
            </w:pPr>
            <w:r w:rsidRPr="002F0809">
              <w:rPr>
                <w:rFonts w:ascii="Arial Narrow" w:hAnsi="Arial Narrow" w:cstheme="minorHAnsi"/>
                <w:bCs/>
              </w:rPr>
              <w:t>Any Health Needs that the club should be aware of?</w:t>
            </w:r>
          </w:p>
        </w:tc>
        <w:tc>
          <w:tcPr>
            <w:tcW w:w="107" w:type="pct"/>
          </w:tcPr>
          <w:p w14:paraId="2FC317C3" w14:textId="77777777" w:rsidR="00893281" w:rsidRPr="002F0809" w:rsidRDefault="00893281" w:rsidP="006145D8">
            <w:pPr>
              <w:rPr>
                <w:rFonts w:ascii="Arial Narrow" w:hAnsi="Arial Narrow" w:cstheme="minorHAnsi"/>
                <w:bCs/>
              </w:rPr>
            </w:pPr>
          </w:p>
        </w:tc>
        <w:tc>
          <w:tcPr>
            <w:tcW w:w="107" w:type="pct"/>
          </w:tcPr>
          <w:p w14:paraId="1E17D9CB" w14:textId="74C11EAF" w:rsidR="00893281" w:rsidRPr="002F0809" w:rsidRDefault="00893281" w:rsidP="006145D8">
            <w:pPr>
              <w:rPr>
                <w:rFonts w:ascii="Arial Narrow" w:hAnsi="Arial Narrow" w:cstheme="minorHAnsi"/>
                <w:bCs/>
              </w:rPr>
            </w:pPr>
          </w:p>
        </w:tc>
      </w:tr>
      <w:tr w:rsidR="00893281" w:rsidRPr="002F0809" w14:paraId="0B7EAA02" w14:textId="140B0010" w:rsidTr="00893281">
        <w:tc>
          <w:tcPr>
            <w:tcW w:w="4786" w:type="pct"/>
            <w:gridSpan w:val="5"/>
            <w:vAlign w:val="bottom"/>
          </w:tcPr>
          <w:p w14:paraId="40A16A7A" w14:textId="77777777" w:rsidR="00893281" w:rsidRPr="002F0809" w:rsidRDefault="00893281" w:rsidP="00637200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</w:tcPr>
          <w:p w14:paraId="658928D1" w14:textId="77777777" w:rsidR="00893281" w:rsidRPr="002F0809" w:rsidRDefault="00893281" w:rsidP="00637200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</w:tcPr>
          <w:p w14:paraId="050E2BF3" w14:textId="6A7354CD" w:rsidR="00893281" w:rsidRPr="002F0809" w:rsidRDefault="00893281" w:rsidP="00637200">
            <w:pPr>
              <w:rPr>
                <w:rFonts w:ascii="Arial Narrow" w:hAnsi="Arial Narrow"/>
              </w:rPr>
            </w:pPr>
          </w:p>
        </w:tc>
      </w:tr>
      <w:tr w:rsidR="00893281" w:rsidRPr="002F0809" w14:paraId="6E615ADE" w14:textId="0BB8BD5B" w:rsidTr="00893281">
        <w:tc>
          <w:tcPr>
            <w:tcW w:w="4786" w:type="pct"/>
            <w:gridSpan w:val="5"/>
            <w:vAlign w:val="bottom"/>
          </w:tcPr>
          <w:p w14:paraId="661929B1" w14:textId="2DDD5EC6" w:rsidR="00893281" w:rsidRPr="002F0809" w:rsidRDefault="00893281" w:rsidP="00637200">
            <w:pPr>
              <w:rPr>
                <w:rFonts w:ascii="Arial Narrow" w:hAnsi="Arial Narrow"/>
              </w:rPr>
            </w:pPr>
            <w:r w:rsidRPr="002F0809">
              <w:rPr>
                <w:rFonts w:ascii="Arial Narrow" w:hAnsi="Arial Narrow"/>
              </w:rPr>
              <w:t xml:space="preserve">Returning Member  </w:t>
            </w:r>
            <w:sdt>
              <w:sdtPr>
                <w:rPr>
                  <w:rFonts w:ascii="Arial Narrow" w:hAnsi="Arial Narrow"/>
                </w:rPr>
                <w:id w:val="-921560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F080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2F0809">
              <w:rPr>
                <w:rFonts w:ascii="Arial Narrow" w:hAnsi="Arial Narrow"/>
              </w:rPr>
              <w:t xml:space="preserve">    Transfer </w:t>
            </w:r>
            <w:sdt>
              <w:sdtPr>
                <w:rPr>
                  <w:rFonts w:ascii="Arial Narrow" w:hAnsi="Arial Narrow"/>
                </w:rPr>
                <w:id w:val="1412436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F080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2F0809">
              <w:rPr>
                <w:rFonts w:ascii="Arial Narrow" w:hAnsi="Arial Narrow"/>
              </w:rPr>
              <w:t xml:space="preserve">     New Member </w:t>
            </w:r>
            <w:sdt>
              <w:sdtPr>
                <w:rPr>
                  <w:rFonts w:ascii="Arial Narrow" w:hAnsi="Arial Narrow"/>
                </w:rPr>
                <w:id w:val="-838384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F080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2F0809">
              <w:rPr>
                <w:rFonts w:ascii="Arial Narrow" w:hAnsi="Arial Narrow"/>
              </w:rPr>
              <w:t xml:space="preserve">     Trial Member</w:t>
            </w:r>
            <w:sdt>
              <w:sdtPr>
                <w:rPr>
                  <w:rFonts w:ascii="Arial Narrow" w:hAnsi="Arial Narrow"/>
                </w:rPr>
                <w:id w:val="-1023559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F080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7" w:type="pct"/>
          </w:tcPr>
          <w:p w14:paraId="5F904CAE" w14:textId="77777777" w:rsidR="00893281" w:rsidRPr="002F0809" w:rsidRDefault="00893281" w:rsidP="00637200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</w:tcPr>
          <w:p w14:paraId="494508C0" w14:textId="59EFCCCA" w:rsidR="00893281" w:rsidRPr="002F0809" w:rsidRDefault="00893281" w:rsidP="00637200">
            <w:pPr>
              <w:rPr>
                <w:rFonts w:ascii="Arial Narrow" w:hAnsi="Arial Narrow"/>
              </w:rPr>
            </w:pPr>
          </w:p>
        </w:tc>
      </w:tr>
      <w:tr w:rsidR="00893281" w:rsidRPr="002F0809" w14:paraId="6536901B" w14:textId="786D8C88" w:rsidTr="00893281">
        <w:tc>
          <w:tcPr>
            <w:tcW w:w="4786" w:type="pct"/>
            <w:gridSpan w:val="5"/>
            <w:vAlign w:val="bottom"/>
          </w:tcPr>
          <w:p w14:paraId="05DF5E70" w14:textId="20626771" w:rsidR="00893281" w:rsidRPr="002F0809" w:rsidRDefault="00893281" w:rsidP="00637200">
            <w:pPr>
              <w:rPr>
                <w:rFonts w:ascii="Arial Narrow" w:hAnsi="Arial Narrow"/>
                <w:b/>
                <w:bCs/>
              </w:rPr>
            </w:pPr>
            <w:r w:rsidRPr="002F0809">
              <w:rPr>
                <w:rFonts w:ascii="Arial Narrow" w:hAnsi="Arial Narrow"/>
              </w:rPr>
              <w:t xml:space="preserve">Dual member  </w:t>
            </w:r>
            <w:sdt>
              <w:sdtPr>
                <w:rPr>
                  <w:rFonts w:ascii="Arial Narrow" w:hAnsi="Arial Narrow"/>
                </w:rPr>
                <w:id w:val="-147282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F080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2F0809">
              <w:rPr>
                <w:rFonts w:ascii="Arial Narrow" w:hAnsi="Arial Narrow"/>
              </w:rPr>
              <w:t xml:space="preserve">  (Other Club                </w:t>
            </w:r>
            <w:r>
              <w:rPr>
                <w:rFonts w:ascii="Arial Narrow" w:hAnsi="Arial Narrow"/>
              </w:rPr>
              <w:t xml:space="preserve">     </w:t>
            </w:r>
            <w:r w:rsidRPr="002F0809">
              <w:rPr>
                <w:rFonts w:ascii="Arial Narrow" w:hAnsi="Arial Narrow"/>
              </w:rPr>
              <w:t xml:space="preserve">    </w:t>
            </w:r>
            <w:r>
              <w:rPr>
                <w:rFonts w:ascii="Arial Narrow" w:hAnsi="Arial Narrow"/>
              </w:rPr>
              <w:t xml:space="preserve">        </w:t>
            </w:r>
            <w:r w:rsidRPr="002F0809">
              <w:rPr>
                <w:rFonts w:ascii="Arial Narrow" w:hAnsi="Arial Narrow"/>
              </w:rPr>
              <w:t xml:space="preserve">    </w:t>
            </w:r>
            <w:proofErr w:type="gramStart"/>
            <w:r w:rsidRPr="002F0809">
              <w:rPr>
                <w:rFonts w:ascii="Arial Narrow" w:hAnsi="Arial Narrow"/>
              </w:rPr>
              <w:t xml:space="preserve">  )</w:t>
            </w:r>
            <w:proofErr w:type="gramEnd"/>
            <w:r w:rsidRPr="002F0809"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</w:rPr>
              <w:t xml:space="preserve">     </w:t>
            </w:r>
            <w:r w:rsidRPr="002F0809">
              <w:rPr>
                <w:rFonts w:ascii="Arial Narrow" w:hAnsi="Arial Narrow"/>
              </w:rPr>
              <w:t>OLBA#</w:t>
            </w:r>
          </w:p>
        </w:tc>
        <w:tc>
          <w:tcPr>
            <w:tcW w:w="107" w:type="pct"/>
          </w:tcPr>
          <w:p w14:paraId="04698228" w14:textId="77777777" w:rsidR="00893281" w:rsidRPr="002F0809" w:rsidRDefault="00893281" w:rsidP="00637200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</w:tcPr>
          <w:p w14:paraId="1DB534FF" w14:textId="3DDA8D3F" w:rsidR="00893281" w:rsidRPr="002F0809" w:rsidRDefault="00893281" w:rsidP="00637200">
            <w:pPr>
              <w:rPr>
                <w:rFonts w:ascii="Arial Narrow" w:hAnsi="Arial Narrow"/>
              </w:rPr>
            </w:pPr>
          </w:p>
        </w:tc>
      </w:tr>
      <w:tr w:rsidR="00893281" w:rsidRPr="002F0809" w14:paraId="272DE026" w14:textId="4BBECA37" w:rsidTr="00893281">
        <w:tc>
          <w:tcPr>
            <w:tcW w:w="4786" w:type="pct"/>
            <w:gridSpan w:val="5"/>
            <w:vAlign w:val="bottom"/>
          </w:tcPr>
          <w:p w14:paraId="1B304E05" w14:textId="0C97540A" w:rsidR="00893281" w:rsidRPr="002F0809" w:rsidRDefault="00893281" w:rsidP="0063720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Leagues I would like to play in:   Tuesday Night </w:t>
            </w:r>
            <w:sdt>
              <w:sdtPr>
                <w:rPr>
                  <w:rFonts w:ascii="Arial Narrow" w:hAnsi="Arial Narrow"/>
                </w:rPr>
                <w:id w:val="127900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Arial Narrow" w:hAnsi="Arial Narrow"/>
              </w:rPr>
              <w:t xml:space="preserve">     Sunday Afternoon </w:t>
            </w:r>
            <w:sdt>
              <w:sdtPr>
                <w:rPr>
                  <w:rFonts w:ascii="Arial Narrow" w:hAnsi="Arial Narrow"/>
                </w:rPr>
                <w:id w:val="1627121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7" w:type="pct"/>
          </w:tcPr>
          <w:p w14:paraId="10EC9C36" w14:textId="77777777" w:rsidR="00893281" w:rsidRDefault="00893281" w:rsidP="00637200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</w:tcPr>
          <w:p w14:paraId="716086EE" w14:textId="5EB2EAF5" w:rsidR="00893281" w:rsidRDefault="00893281" w:rsidP="00637200">
            <w:pPr>
              <w:rPr>
                <w:rFonts w:ascii="Arial Narrow" w:hAnsi="Arial Narrow"/>
              </w:rPr>
            </w:pPr>
          </w:p>
        </w:tc>
      </w:tr>
      <w:tr w:rsidR="00893281" w:rsidRPr="002F0809" w14:paraId="04B5B58F" w14:textId="1F254855" w:rsidTr="00893281">
        <w:tc>
          <w:tcPr>
            <w:tcW w:w="4786" w:type="pct"/>
            <w:gridSpan w:val="5"/>
            <w:vAlign w:val="bottom"/>
          </w:tcPr>
          <w:p w14:paraId="348EBE35" w14:textId="1605B6EF" w:rsidR="00893281" w:rsidRPr="002F0809" w:rsidRDefault="00893281" w:rsidP="0063720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____________________________________________________________________________</w:t>
            </w:r>
          </w:p>
          <w:p w14:paraId="227F3234" w14:textId="7894C1D5" w:rsidR="00893281" w:rsidRPr="002F0809" w:rsidRDefault="00893281" w:rsidP="00637200">
            <w:pPr>
              <w:rPr>
                <w:rFonts w:ascii="Arial Narrow" w:hAnsi="Arial Narrow"/>
              </w:rPr>
            </w:pPr>
            <w:r w:rsidRPr="002F0809">
              <w:rPr>
                <w:rFonts w:ascii="Arial Narrow" w:hAnsi="Arial Narrow"/>
              </w:rPr>
              <w:t>I acknowledge that I have read and answered where appropriate</w:t>
            </w:r>
            <w:r>
              <w:rPr>
                <w:rFonts w:ascii="Arial Narrow" w:hAnsi="Arial Narrow"/>
              </w:rPr>
              <w:t>,</w:t>
            </w:r>
            <w:r w:rsidRPr="002F0809">
              <w:rPr>
                <w:rFonts w:ascii="Arial Narrow" w:hAnsi="Arial Narrow"/>
              </w:rPr>
              <w:t xml:space="preserve"> the information on the revere side of this page.</w:t>
            </w:r>
          </w:p>
        </w:tc>
        <w:tc>
          <w:tcPr>
            <w:tcW w:w="107" w:type="pct"/>
          </w:tcPr>
          <w:p w14:paraId="678704CC" w14:textId="77777777" w:rsidR="00893281" w:rsidRDefault="00893281" w:rsidP="00637200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</w:tcPr>
          <w:p w14:paraId="74549FB2" w14:textId="603189F9" w:rsidR="00893281" w:rsidRDefault="00893281" w:rsidP="00637200">
            <w:pPr>
              <w:rPr>
                <w:rFonts w:ascii="Arial Narrow" w:hAnsi="Arial Narrow"/>
              </w:rPr>
            </w:pPr>
          </w:p>
        </w:tc>
      </w:tr>
      <w:tr w:rsidR="00893281" w:rsidRPr="002F0809" w14:paraId="4B34191F" w14:textId="6D7F600E" w:rsidTr="00893281">
        <w:trPr>
          <w:trHeight w:val="872"/>
        </w:trPr>
        <w:tc>
          <w:tcPr>
            <w:tcW w:w="2746" w:type="pct"/>
            <w:gridSpan w:val="3"/>
            <w:vAlign w:val="bottom"/>
          </w:tcPr>
          <w:p w14:paraId="42C63F69" w14:textId="77777777" w:rsidR="00893281" w:rsidRPr="002F0809" w:rsidRDefault="00893281" w:rsidP="00637200">
            <w:pPr>
              <w:rPr>
                <w:rFonts w:ascii="Arial Narrow" w:hAnsi="Arial Narrow"/>
              </w:rPr>
            </w:pPr>
            <w:r w:rsidRPr="002F0809">
              <w:rPr>
                <w:rFonts w:ascii="Arial Narrow" w:hAnsi="Arial Narrow"/>
              </w:rPr>
              <w:t>Signature</w:t>
            </w:r>
          </w:p>
        </w:tc>
        <w:tc>
          <w:tcPr>
            <w:tcW w:w="2041" w:type="pct"/>
            <w:gridSpan w:val="2"/>
            <w:vAlign w:val="bottom"/>
          </w:tcPr>
          <w:p w14:paraId="6A4DF16F" w14:textId="60310419" w:rsidR="00893281" w:rsidRPr="002F0809" w:rsidRDefault="00893281" w:rsidP="00637200">
            <w:pPr>
              <w:rPr>
                <w:rFonts w:ascii="Arial Narrow" w:hAnsi="Arial Narrow"/>
              </w:rPr>
            </w:pPr>
            <w:r w:rsidRPr="002F0809">
              <w:rPr>
                <w:rFonts w:ascii="Arial Narrow" w:hAnsi="Arial Narrow"/>
              </w:rPr>
              <w:t>Date</w:t>
            </w:r>
          </w:p>
        </w:tc>
        <w:tc>
          <w:tcPr>
            <w:tcW w:w="107" w:type="pct"/>
          </w:tcPr>
          <w:p w14:paraId="6416422A" w14:textId="77777777" w:rsidR="00893281" w:rsidRPr="002F0809" w:rsidRDefault="00893281" w:rsidP="00637200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</w:tcPr>
          <w:p w14:paraId="4A94E49C" w14:textId="41D0032A" w:rsidR="00893281" w:rsidRPr="002F0809" w:rsidRDefault="00893281" w:rsidP="00637200">
            <w:pPr>
              <w:rPr>
                <w:rFonts w:ascii="Arial Narrow" w:hAnsi="Arial Narrow"/>
              </w:rPr>
            </w:pPr>
          </w:p>
        </w:tc>
      </w:tr>
      <w:tr w:rsidR="00893281" w:rsidRPr="002F0809" w14:paraId="3976F49C" w14:textId="4D130153" w:rsidTr="00893281">
        <w:tc>
          <w:tcPr>
            <w:tcW w:w="4786" w:type="pct"/>
            <w:gridSpan w:val="5"/>
            <w:vAlign w:val="bottom"/>
          </w:tcPr>
          <w:p w14:paraId="1D2B5DE3" w14:textId="77777777" w:rsidR="00893281" w:rsidRPr="002F0809" w:rsidRDefault="00893281" w:rsidP="00637200">
            <w:pPr>
              <w:rPr>
                <w:rFonts w:ascii="Arial Narrow" w:hAnsi="Arial Narrow"/>
              </w:rPr>
            </w:pPr>
          </w:p>
          <w:p w14:paraId="355FDB90" w14:textId="0F499AB1" w:rsidR="00893281" w:rsidRPr="002F0809" w:rsidRDefault="00893281" w:rsidP="00637200">
            <w:pPr>
              <w:rPr>
                <w:rFonts w:ascii="Arial Narrow" w:hAnsi="Arial Narrow"/>
              </w:rPr>
            </w:pPr>
            <w:r w:rsidRPr="002F0809">
              <w:rPr>
                <w:rFonts w:ascii="Arial Narrow" w:hAnsi="Arial Narrow"/>
              </w:rPr>
              <w:t xml:space="preserve">Witness Name:                                                  Signature   </w:t>
            </w:r>
          </w:p>
        </w:tc>
        <w:tc>
          <w:tcPr>
            <w:tcW w:w="107" w:type="pct"/>
          </w:tcPr>
          <w:p w14:paraId="0D96B2A6" w14:textId="77777777" w:rsidR="00893281" w:rsidRPr="002F0809" w:rsidRDefault="00893281" w:rsidP="00637200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</w:tcPr>
          <w:p w14:paraId="6D26A005" w14:textId="44F53247" w:rsidR="00893281" w:rsidRPr="002F0809" w:rsidRDefault="00893281" w:rsidP="00637200">
            <w:pPr>
              <w:rPr>
                <w:rFonts w:ascii="Arial Narrow" w:hAnsi="Arial Narrow"/>
              </w:rPr>
            </w:pPr>
          </w:p>
        </w:tc>
      </w:tr>
      <w:tr w:rsidR="00893281" w:rsidRPr="002F0809" w14:paraId="4E11C8E7" w14:textId="7DD5DBF8" w:rsidTr="00893281">
        <w:tc>
          <w:tcPr>
            <w:tcW w:w="4786" w:type="pct"/>
            <w:gridSpan w:val="5"/>
            <w:vAlign w:val="bottom"/>
          </w:tcPr>
          <w:p w14:paraId="46C6A76D" w14:textId="2DF982C1" w:rsidR="00893281" w:rsidRPr="002F0809" w:rsidRDefault="00893281" w:rsidP="0089328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Fees Paid: </w:t>
            </w:r>
            <w:sdt>
              <w:sdtPr>
                <w:rPr>
                  <w:rFonts w:ascii="Arial Narrow" w:hAnsi="Arial Narrow"/>
                </w:rPr>
                <w:id w:val="743922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7" w:type="pct"/>
          </w:tcPr>
          <w:p w14:paraId="492D92FF" w14:textId="77777777" w:rsidR="00893281" w:rsidRDefault="00893281" w:rsidP="000152C4">
            <w:pPr>
              <w:rPr>
                <w:rFonts w:ascii="Arial Narrow" w:hAnsi="Arial Narrow"/>
              </w:rPr>
            </w:pPr>
          </w:p>
        </w:tc>
        <w:tc>
          <w:tcPr>
            <w:tcW w:w="107" w:type="pct"/>
          </w:tcPr>
          <w:p w14:paraId="1064B88D" w14:textId="69505083" w:rsidR="00893281" w:rsidRDefault="00893281" w:rsidP="000152C4">
            <w:pPr>
              <w:rPr>
                <w:rFonts w:ascii="Arial Narrow" w:hAnsi="Arial Narrow"/>
              </w:rPr>
            </w:pPr>
          </w:p>
        </w:tc>
      </w:tr>
    </w:tbl>
    <w:p w14:paraId="154CC07B" w14:textId="4A053F8D" w:rsidR="000172E5" w:rsidRPr="002F0809" w:rsidRDefault="00893281" w:rsidP="000152C4">
      <w:pPr>
        <w:rPr>
          <w:rFonts w:ascii="Arial Narrow" w:hAnsi="Arial Narrow"/>
        </w:rPr>
      </w:pPr>
      <w:r>
        <w:rPr>
          <w:rFonts w:ascii="Calibri" w:hAnsi="Calibri" w:cs="Calibri"/>
          <w:shd w:val="clear" w:color="auto" w:fill="FFFFFF"/>
        </w:rPr>
        <w:t xml:space="preserve">e-transfer to </w:t>
      </w:r>
      <w:proofErr w:type="gramStart"/>
      <w:r>
        <w:rPr>
          <w:rFonts w:ascii="Calibri" w:hAnsi="Calibri" w:cs="Calibri"/>
          <w:shd w:val="clear" w:color="auto" w:fill="FFFFFF"/>
        </w:rPr>
        <w:t xml:space="preserve">- </w:t>
      </w:r>
      <w:r>
        <w:rPr>
          <w:rFonts w:ascii="Calibri" w:hAnsi="Calibri" w:cs="Calibri"/>
          <w:color w:val="0000FF"/>
          <w:shd w:val="clear" w:color="auto" w:fill="FFFFFF"/>
        </w:rPr>
        <w:t xml:space="preserve"> </w:t>
      </w:r>
      <w:r>
        <w:rPr>
          <w:rFonts w:ascii="Calibri" w:hAnsi="Calibri" w:cs="Calibri"/>
          <w:shd w:val="clear" w:color="auto" w:fill="FFFFFF"/>
        </w:rPr>
        <w:t>prestonlawnbowls@gmail.com</w:t>
      </w:r>
      <w:proofErr w:type="gramEnd"/>
      <w:r>
        <w:rPr>
          <w:rFonts w:ascii="Calibri" w:hAnsi="Calibri" w:cs="Calibri"/>
          <w:color w:val="0000FF"/>
          <w:shd w:val="clear" w:color="auto" w:fill="FFFFFF"/>
        </w:rPr>
        <w:t xml:space="preserve">      </w:t>
      </w:r>
    </w:p>
    <w:sectPr w:rsidR="000172E5" w:rsidRPr="002F0809" w:rsidSect="00D716E0">
      <w:headerReference w:type="default" r:id="rId11"/>
      <w:footerReference w:type="default" r:id="rId12"/>
      <w:pgSz w:w="12240" w:h="15840"/>
      <w:pgMar w:top="720" w:right="720" w:bottom="720" w:left="1134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3D162" w14:textId="77777777" w:rsidR="00DA30F8" w:rsidRDefault="00DA30F8" w:rsidP="000172E5">
      <w:pPr>
        <w:spacing w:after="0" w:line="240" w:lineRule="auto"/>
      </w:pPr>
      <w:r>
        <w:separator/>
      </w:r>
    </w:p>
  </w:endnote>
  <w:endnote w:type="continuationSeparator" w:id="0">
    <w:p w14:paraId="6998E310" w14:textId="77777777" w:rsidR="00DA30F8" w:rsidRDefault="00DA30F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61EE46-71A7-4024-BD03-BA8226B7698A}"/>
    <w:embedBold r:id="rId2" w:fontKey="{A4CC8DB7-03A9-40AD-959B-DDF25A58CF4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54ECF55-2EFF-4284-A4A5-DBAF1EE44286}"/>
    <w:embedBold r:id="rId4" w:fontKey="{1622D373-B307-4A73-9A4D-884DE18E3251}"/>
    <w:embedItalic r:id="rId5" w:fontKey="{258AD3D5-5D3B-43BE-AEF2-E2F9C6BB86E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C757385-ECC4-452F-904B-7C2C53E6CF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7F149C0-593A-4ACB-97A2-78E36B8F0F2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5BFB5676-E9B7-4D37-B932-AE10A6135635}"/>
    <w:embedBold r:id="rId9" w:fontKey="{20232232-18F9-4FDB-8BC4-2C3D8DFB895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925D9128-A7E6-4288-BF66-CFEF52C6C0B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E937B037-9F22-4F3D-BC70-547232CAA4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09C878FB" w14:textId="77777777" w:rsidTr="00637200">
      <w:tc>
        <w:tcPr>
          <w:tcW w:w="4675" w:type="dxa"/>
          <w:vAlign w:val="center"/>
        </w:tcPr>
        <w:p w14:paraId="1C415AE5" w14:textId="1F975DBF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1248B15A" w14:textId="2E5D86D8" w:rsidR="00311D4F" w:rsidRPr="00311D4F" w:rsidRDefault="00311D4F" w:rsidP="00637200">
          <w:pPr>
            <w:pStyle w:val="Footer"/>
            <w:jc w:val="right"/>
          </w:pPr>
        </w:p>
      </w:tc>
    </w:tr>
  </w:tbl>
  <w:p w14:paraId="6AD5D9E5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DC345" w14:textId="77777777" w:rsidR="00DA30F8" w:rsidRDefault="00DA30F8" w:rsidP="000172E5">
      <w:pPr>
        <w:spacing w:after="0" w:line="240" w:lineRule="auto"/>
      </w:pPr>
      <w:r>
        <w:separator/>
      </w:r>
    </w:p>
  </w:footnote>
  <w:footnote w:type="continuationSeparator" w:id="0">
    <w:p w14:paraId="74B3993F" w14:textId="77777777" w:rsidR="00DA30F8" w:rsidRDefault="00DA30F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9350"/>
    </w:tblGrid>
    <w:tr w:rsidR="00D716E0" w:rsidRPr="00637200" w14:paraId="054D3045" w14:textId="77777777" w:rsidTr="00F50DBE">
      <w:trPr>
        <w:trHeight w:val="990"/>
      </w:trPr>
      <w:tc>
        <w:tcPr>
          <w:tcW w:w="9350" w:type="dxa"/>
          <w:vAlign w:val="center"/>
        </w:tcPr>
        <w:p w14:paraId="62197292" w14:textId="335CDF63" w:rsidR="00D716E0" w:rsidRPr="00637200" w:rsidRDefault="00000000" w:rsidP="00637200">
          <w:pPr>
            <w:pStyle w:val="Header"/>
          </w:pPr>
          <w:sdt>
            <w:sdtPr>
              <w:id w:val="1035071668"/>
              <w:placeholder>
                <w:docPart w:val="E064C7B370C946C69124600344FB6103"/>
              </w:placeholder>
              <w:temporary/>
              <w:showingPlcHdr/>
              <w15:appearance w15:val="hidden"/>
            </w:sdtPr>
            <w:sdtContent>
              <w:r w:rsidR="00D716E0" w:rsidRPr="00637200">
                <w:t>Membership Form</w:t>
              </w:r>
            </w:sdtContent>
          </w:sdt>
          <w:r w:rsidR="00D716E0">
            <w:t xml:space="preserve"> Preston Lawn Bowling Club</w:t>
          </w:r>
        </w:p>
      </w:tc>
    </w:tr>
  </w:tbl>
  <w:p w14:paraId="7D4189C0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2653177">
    <w:abstractNumId w:val="11"/>
  </w:num>
  <w:num w:numId="2" w16cid:durableId="427698065">
    <w:abstractNumId w:val="7"/>
  </w:num>
  <w:num w:numId="3" w16cid:durableId="1434285097">
    <w:abstractNumId w:val="15"/>
  </w:num>
  <w:num w:numId="4" w16cid:durableId="757948167">
    <w:abstractNumId w:val="12"/>
  </w:num>
  <w:num w:numId="5" w16cid:durableId="2111899029">
    <w:abstractNumId w:val="13"/>
  </w:num>
  <w:num w:numId="6" w16cid:durableId="625894024">
    <w:abstractNumId w:val="19"/>
  </w:num>
  <w:num w:numId="7" w16cid:durableId="1942102756">
    <w:abstractNumId w:val="6"/>
  </w:num>
  <w:num w:numId="8" w16cid:durableId="1273979071">
    <w:abstractNumId w:val="10"/>
  </w:num>
  <w:num w:numId="9" w16cid:durableId="1471097057">
    <w:abstractNumId w:val="17"/>
  </w:num>
  <w:num w:numId="10" w16cid:durableId="231308634">
    <w:abstractNumId w:val="1"/>
  </w:num>
  <w:num w:numId="11" w16cid:durableId="1974359791">
    <w:abstractNumId w:val="5"/>
  </w:num>
  <w:num w:numId="12" w16cid:durableId="17197106">
    <w:abstractNumId w:val="0"/>
  </w:num>
  <w:num w:numId="13" w16cid:durableId="990790449">
    <w:abstractNumId w:val="2"/>
  </w:num>
  <w:num w:numId="14" w16cid:durableId="1204830494">
    <w:abstractNumId w:val="9"/>
  </w:num>
  <w:num w:numId="15" w16cid:durableId="550003496">
    <w:abstractNumId w:val="8"/>
  </w:num>
  <w:num w:numId="16" w16cid:durableId="1448548162">
    <w:abstractNumId w:val="16"/>
  </w:num>
  <w:num w:numId="17" w16cid:durableId="1358314426">
    <w:abstractNumId w:val="3"/>
  </w:num>
  <w:num w:numId="18" w16cid:durableId="1282877996">
    <w:abstractNumId w:val="21"/>
  </w:num>
  <w:num w:numId="19" w16cid:durableId="213202665">
    <w:abstractNumId w:val="18"/>
  </w:num>
  <w:num w:numId="20" w16cid:durableId="1437361349">
    <w:abstractNumId w:val="14"/>
  </w:num>
  <w:num w:numId="21" w16cid:durableId="684867188">
    <w:abstractNumId w:val="20"/>
  </w:num>
  <w:num w:numId="22" w16cid:durableId="198241952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6E0"/>
    <w:rsid w:val="000152C4"/>
    <w:rsid w:val="000172E5"/>
    <w:rsid w:val="00052382"/>
    <w:rsid w:val="0006568A"/>
    <w:rsid w:val="00076F0F"/>
    <w:rsid w:val="00084253"/>
    <w:rsid w:val="000D1F49"/>
    <w:rsid w:val="001727CA"/>
    <w:rsid w:val="001800AB"/>
    <w:rsid w:val="001F5D97"/>
    <w:rsid w:val="00237BD5"/>
    <w:rsid w:val="00266337"/>
    <w:rsid w:val="002A5E5E"/>
    <w:rsid w:val="002C56E6"/>
    <w:rsid w:val="002F0809"/>
    <w:rsid w:val="00311D4F"/>
    <w:rsid w:val="0034390E"/>
    <w:rsid w:val="00344849"/>
    <w:rsid w:val="00361E11"/>
    <w:rsid w:val="003769BA"/>
    <w:rsid w:val="003D303F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D7044"/>
    <w:rsid w:val="005F2035"/>
    <w:rsid w:val="005F729C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10474"/>
    <w:rsid w:val="0082043E"/>
    <w:rsid w:val="00846B76"/>
    <w:rsid w:val="00893281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645B7"/>
    <w:rsid w:val="00D716E0"/>
    <w:rsid w:val="00DA30F8"/>
    <w:rsid w:val="00DB3FAD"/>
    <w:rsid w:val="00DC71EC"/>
    <w:rsid w:val="00E61C09"/>
    <w:rsid w:val="00EB3B58"/>
    <w:rsid w:val="00EC7359"/>
    <w:rsid w:val="00EE3054"/>
    <w:rsid w:val="00F00606"/>
    <w:rsid w:val="00F01256"/>
    <w:rsid w:val="00F111D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3EDDE"/>
  <w15:chartTrackingRefBased/>
  <w15:docId w15:val="{F8EBAF60-1C37-40C6-B440-F7EE535D7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rbak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064C7B370C946C69124600344FB6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4E2A0-F0D5-4F14-9BFE-14EE70496D87}"/>
      </w:docPartPr>
      <w:docPartBody>
        <w:p w:rsidR="007A07BB" w:rsidRDefault="00E6325F" w:rsidP="00E6325F">
          <w:pPr>
            <w:pStyle w:val="E064C7B370C946C69124600344FB6103"/>
          </w:pPr>
          <w:r w:rsidRPr="006145D8">
            <w:rPr>
              <w:rStyle w:val="Heading1Char"/>
            </w:rPr>
            <w:t>Parent 1 Info</w:t>
          </w:r>
        </w:p>
      </w:docPartBody>
    </w:docPart>
    <w:docPart>
      <w:docPartPr>
        <w:name w:val="CCC8C5D345254329BD471E4594E90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C4897-643E-429D-BF9F-700C50B87E43}"/>
      </w:docPartPr>
      <w:docPartBody>
        <w:p w:rsidR="00000000" w:rsidRDefault="00193079" w:rsidP="00193079">
          <w:pPr>
            <w:pStyle w:val="CCC8C5D345254329BD471E4594E90C22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25F"/>
    <w:rsid w:val="00193079"/>
    <w:rsid w:val="00553D8E"/>
    <w:rsid w:val="005D7044"/>
    <w:rsid w:val="006457FC"/>
    <w:rsid w:val="007A07BB"/>
    <w:rsid w:val="00810474"/>
    <w:rsid w:val="00866BEB"/>
    <w:rsid w:val="00D645B7"/>
    <w:rsid w:val="00E6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E6325F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6325F"/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paragraph" w:customStyle="1" w:styleId="C71E69B7016B41EFBD51B3934474BE39">
    <w:name w:val="C71E69B7016B41EFBD51B3934474BE39"/>
  </w:style>
  <w:style w:type="paragraph" w:customStyle="1" w:styleId="E064C7B370C946C69124600344FB6103">
    <w:name w:val="E064C7B370C946C69124600344FB6103"/>
    <w:rsid w:val="00E6325F"/>
  </w:style>
  <w:style w:type="paragraph" w:customStyle="1" w:styleId="B891D1FE4F6E4DE48A39C726D3AC192C">
    <w:name w:val="B891D1FE4F6E4DE48A39C726D3AC192C"/>
    <w:rsid w:val="00193079"/>
  </w:style>
  <w:style w:type="paragraph" w:customStyle="1" w:styleId="CCC8C5D345254329BD471E4594E90C22">
    <w:name w:val="CCC8C5D345254329BD471E4594E90C22"/>
    <w:rsid w:val="001930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6AFCB7-D456-4331-A31D-106F80EC5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51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Baker</dc:creator>
  <cp:keywords/>
  <dc:description/>
  <cp:lastModifiedBy>Pat B</cp:lastModifiedBy>
  <cp:revision>5</cp:revision>
  <dcterms:created xsi:type="dcterms:W3CDTF">2026-02-03T19:20:00Z</dcterms:created>
  <dcterms:modified xsi:type="dcterms:W3CDTF">2026-02-03T22:16:00Z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